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F71" w:rsidRDefault="00AD4F71" w:rsidP="00385481">
      <w:pPr>
        <w:jc w:val="center"/>
        <w:rPr>
          <w:b/>
        </w:rPr>
      </w:pPr>
      <w:bookmarkStart w:id="0" w:name="_GoBack"/>
      <w:bookmarkEnd w:id="0"/>
    </w:p>
    <w:p w:rsidR="00C25D0C" w:rsidRPr="00385481" w:rsidRDefault="00C25D0C" w:rsidP="00C25D0C">
      <w:pPr>
        <w:jc w:val="center"/>
        <w:rPr>
          <w:b/>
        </w:rPr>
      </w:pPr>
      <w:r w:rsidRPr="00385481">
        <w:rPr>
          <w:b/>
        </w:rPr>
        <w:t>FICHA DE INS</w:t>
      </w:r>
      <w:r>
        <w:rPr>
          <w:b/>
        </w:rPr>
        <w:t>CRIÇÃO DOS TRABALHOS CIENTÍFICOS</w:t>
      </w:r>
      <w:r w:rsidRPr="00385481">
        <w:rPr>
          <w:b/>
        </w:rPr>
        <w:t xml:space="preserve"> FAVESU</w:t>
      </w:r>
      <w:r>
        <w:rPr>
          <w:b/>
        </w:rPr>
        <w:t xml:space="preserve"> 2024</w:t>
      </w:r>
    </w:p>
    <w:p w:rsidR="00C25D0C" w:rsidRPr="00642001" w:rsidRDefault="00C25D0C" w:rsidP="00C25D0C"/>
    <w:p w:rsidR="00C25D0C" w:rsidRPr="00642001" w:rsidRDefault="00C25D0C" w:rsidP="00C25D0C">
      <w:pPr>
        <w:pStyle w:val="TtuloSubSeoArtigoArial"/>
        <w:spacing w:before="0" w:after="0"/>
        <w:jc w:val="both"/>
        <w:rPr>
          <w:b w:val="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0"/>
        <w:gridCol w:w="3413"/>
        <w:gridCol w:w="4558"/>
      </w:tblGrid>
      <w:tr w:rsidR="00C25D0C" w:rsidRPr="00642001" w:rsidTr="00DF6D9C">
        <w:tc>
          <w:tcPr>
            <w:tcW w:w="1550" w:type="dxa"/>
            <w:shd w:val="clear" w:color="auto" w:fill="auto"/>
            <w:vAlign w:val="center"/>
          </w:tcPr>
          <w:p w:rsidR="00C25D0C" w:rsidRPr="00CE65C8" w:rsidRDefault="00C25D0C" w:rsidP="00DF6D9C">
            <w:pPr>
              <w:spacing w:line="360" w:lineRule="auto"/>
              <w:jc w:val="center"/>
              <w:rPr>
                <w:rFonts w:cs="Arial"/>
                <w:b/>
                <w:sz w:val="6"/>
              </w:rPr>
            </w:pPr>
          </w:p>
          <w:p w:rsidR="00C25D0C" w:rsidRPr="00642001" w:rsidRDefault="00C25D0C" w:rsidP="00DF6D9C">
            <w:pPr>
              <w:spacing w:line="360" w:lineRule="auto"/>
              <w:jc w:val="center"/>
              <w:rPr>
                <w:rFonts w:cs="Arial"/>
                <w:b/>
              </w:rPr>
            </w:pPr>
            <w:r w:rsidRPr="00642001">
              <w:rPr>
                <w:rFonts w:cs="Arial"/>
                <w:b/>
              </w:rPr>
              <w:t>Área de Pesquisa</w:t>
            </w:r>
          </w:p>
        </w:tc>
        <w:tc>
          <w:tcPr>
            <w:tcW w:w="8197" w:type="dxa"/>
            <w:gridSpan w:val="2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 xml:space="preserve">(   ) Frango de Corte    </w:t>
            </w:r>
          </w:p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 xml:space="preserve">(   ) Postura Comercial    </w:t>
            </w:r>
          </w:p>
          <w:p w:rsidR="00C25D0C" w:rsidRPr="00642001" w:rsidRDefault="00C25D0C" w:rsidP="00DF6D9C">
            <w:pPr>
              <w:spacing w:line="360" w:lineRule="auto"/>
              <w:rPr>
                <w:rFonts w:cs="Arial"/>
              </w:rPr>
            </w:pPr>
            <w:r w:rsidRPr="00642001">
              <w:rPr>
                <w:rFonts w:cs="Arial"/>
                <w:iCs/>
              </w:rPr>
              <w:t>(   ) Su</w:t>
            </w:r>
            <w:r>
              <w:rPr>
                <w:rFonts w:cs="Arial"/>
                <w:iCs/>
              </w:rPr>
              <w:t>i</w:t>
            </w:r>
            <w:r w:rsidRPr="00642001">
              <w:rPr>
                <w:rFonts w:cs="Arial"/>
                <w:iCs/>
              </w:rPr>
              <w:t>nocultura</w:t>
            </w:r>
          </w:p>
        </w:tc>
      </w:tr>
      <w:tr w:rsidR="00C25D0C" w:rsidRPr="00642001" w:rsidTr="00DF6D9C">
        <w:tc>
          <w:tcPr>
            <w:tcW w:w="1550" w:type="dxa"/>
            <w:shd w:val="clear" w:color="auto" w:fill="auto"/>
          </w:tcPr>
          <w:p w:rsidR="00C25D0C" w:rsidRPr="00C54FE6" w:rsidRDefault="00C25D0C" w:rsidP="00DF6D9C">
            <w:pPr>
              <w:spacing w:line="360" w:lineRule="auto"/>
              <w:jc w:val="center"/>
              <w:rPr>
                <w:rFonts w:cs="Arial"/>
                <w:b/>
                <w:sz w:val="14"/>
              </w:rPr>
            </w:pPr>
          </w:p>
          <w:p w:rsidR="00C25D0C" w:rsidRPr="00642001" w:rsidRDefault="00C25D0C" w:rsidP="00DF6D9C">
            <w:pPr>
              <w:spacing w:line="360" w:lineRule="auto"/>
              <w:jc w:val="center"/>
              <w:rPr>
                <w:rFonts w:cs="Arial"/>
                <w:b/>
              </w:rPr>
            </w:pPr>
            <w:r w:rsidRPr="00642001">
              <w:rPr>
                <w:rFonts w:cs="Arial"/>
                <w:b/>
              </w:rPr>
              <w:t>Assunto</w:t>
            </w:r>
          </w:p>
        </w:tc>
        <w:tc>
          <w:tcPr>
            <w:tcW w:w="8197" w:type="dxa"/>
            <w:gridSpan w:val="2"/>
            <w:shd w:val="clear" w:color="auto" w:fill="auto"/>
          </w:tcPr>
          <w:p w:rsidR="00C25D0C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(   ) Sanidade</w:t>
            </w:r>
            <w:r>
              <w:rPr>
                <w:rFonts w:cs="Arial"/>
                <w:iCs/>
              </w:rPr>
              <w:t xml:space="preserve">     (    ) Inovação tecnológica</w:t>
            </w:r>
          </w:p>
          <w:p w:rsidR="00C25D0C" w:rsidRDefault="00C25D0C" w:rsidP="00DF6D9C">
            <w:pPr>
              <w:spacing w:line="360" w:lineRule="auto"/>
              <w:rPr>
                <w:rFonts w:cs="Arial"/>
                <w:iCs/>
              </w:rPr>
            </w:pPr>
            <w:r>
              <w:rPr>
                <w:rFonts w:cs="Arial"/>
                <w:iCs/>
              </w:rPr>
              <w:t xml:space="preserve">(   ) </w:t>
            </w:r>
            <w:r w:rsidRPr="00642001">
              <w:rPr>
                <w:rFonts w:cs="Arial"/>
                <w:iCs/>
              </w:rPr>
              <w:t>Inspeção Sanitária de Produtos de Origem Animal</w:t>
            </w:r>
            <w:r>
              <w:rPr>
                <w:rFonts w:cs="Arial"/>
                <w:iCs/>
              </w:rPr>
              <w:t xml:space="preserve"> </w:t>
            </w:r>
          </w:p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>
              <w:rPr>
                <w:rFonts w:cs="Arial"/>
                <w:iCs/>
              </w:rPr>
              <w:t xml:space="preserve">(   ) Ambiência   </w:t>
            </w:r>
            <w:r w:rsidRPr="00642001">
              <w:rPr>
                <w:rFonts w:cs="Arial"/>
                <w:iCs/>
              </w:rPr>
              <w:t xml:space="preserve">(   ) Bem-estar Animal  </w:t>
            </w:r>
            <w:r>
              <w:rPr>
                <w:rFonts w:cs="Arial"/>
                <w:iCs/>
              </w:rPr>
              <w:t xml:space="preserve">   (    ) Sustentabilidade</w:t>
            </w:r>
          </w:p>
        </w:tc>
      </w:tr>
      <w:tr w:rsidR="00C25D0C" w:rsidRPr="00642001" w:rsidTr="00DF6D9C">
        <w:tc>
          <w:tcPr>
            <w:tcW w:w="1550" w:type="dxa"/>
            <w:shd w:val="clear" w:color="auto" w:fill="auto"/>
          </w:tcPr>
          <w:p w:rsidR="00C25D0C" w:rsidRPr="00C54FE6" w:rsidRDefault="00C25D0C" w:rsidP="00DF6D9C">
            <w:pPr>
              <w:spacing w:line="360" w:lineRule="auto"/>
              <w:jc w:val="center"/>
              <w:rPr>
                <w:rFonts w:cs="Arial"/>
                <w:b/>
                <w:sz w:val="14"/>
              </w:rPr>
            </w:pPr>
            <w:r w:rsidRPr="00D25C72">
              <w:rPr>
                <w:rFonts w:cs="Arial"/>
                <w:b/>
              </w:rPr>
              <w:t>Abordagem</w:t>
            </w:r>
          </w:p>
        </w:tc>
        <w:tc>
          <w:tcPr>
            <w:tcW w:w="8197" w:type="dxa"/>
            <w:gridSpan w:val="2"/>
            <w:shd w:val="clear" w:color="auto" w:fill="auto"/>
          </w:tcPr>
          <w:p w:rsidR="00C25D0C" w:rsidRDefault="00C25D0C" w:rsidP="00DF6D9C">
            <w:pPr>
              <w:spacing w:line="360" w:lineRule="auto"/>
              <w:rPr>
                <w:rFonts w:cs="Arial"/>
                <w:iCs/>
              </w:rPr>
            </w:pPr>
            <w:r>
              <w:rPr>
                <w:rFonts w:cs="Arial"/>
                <w:iCs/>
              </w:rPr>
              <w:t>(   ) Trabalho experimental  (   ) Relato de caso  (   ) Revisão de literatura</w:t>
            </w:r>
          </w:p>
        </w:tc>
      </w:tr>
      <w:tr w:rsidR="00C25D0C" w:rsidRPr="00642001" w:rsidTr="00DF6D9C">
        <w:tc>
          <w:tcPr>
            <w:tcW w:w="9747" w:type="dxa"/>
            <w:gridSpan w:val="3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Título do trabalho:</w:t>
            </w:r>
          </w:p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</w:p>
        </w:tc>
      </w:tr>
      <w:tr w:rsidR="00C25D0C" w:rsidRPr="00642001" w:rsidTr="00DF6D9C">
        <w:tc>
          <w:tcPr>
            <w:tcW w:w="9747" w:type="dxa"/>
            <w:gridSpan w:val="3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Nome completo do primeiro autor:</w:t>
            </w:r>
          </w:p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</w:p>
        </w:tc>
      </w:tr>
      <w:tr w:rsidR="00C25D0C" w:rsidRPr="00642001" w:rsidTr="00DF6D9C">
        <w:tc>
          <w:tcPr>
            <w:tcW w:w="5074" w:type="dxa"/>
            <w:gridSpan w:val="2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CPF:</w:t>
            </w:r>
          </w:p>
        </w:tc>
        <w:tc>
          <w:tcPr>
            <w:tcW w:w="4673" w:type="dxa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RG:</w:t>
            </w:r>
          </w:p>
        </w:tc>
      </w:tr>
      <w:tr w:rsidR="00C25D0C" w:rsidRPr="00642001" w:rsidTr="00DF6D9C">
        <w:tc>
          <w:tcPr>
            <w:tcW w:w="9747" w:type="dxa"/>
            <w:gridSpan w:val="3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 xml:space="preserve">Endereço: </w:t>
            </w:r>
          </w:p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</w:p>
        </w:tc>
      </w:tr>
      <w:tr w:rsidR="00C25D0C" w:rsidRPr="00642001" w:rsidTr="00DF6D9C">
        <w:tc>
          <w:tcPr>
            <w:tcW w:w="5074" w:type="dxa"/>
            <w:gridSpan w:val="2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Bairro:</w:t>
            </w:r>
          </w:p>
        </w:tc>
        <w:tc>
          <w:tcPr>
            <w:tcW w:w="4673" w:type="dxa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Cidade:</w:t>
            </w:r>
          </w:p>
        </w:tc>
      </w:tr>
      <w:tr w:rsidR="00C25D0C" w:rsidRPr="00642001" w:rsidTr="00DF6D9C">
        <w:tc>
          <w:tcPr>
            <w:tcW w:w="5074" w:type="dxa"/>
            <w:gridSpan w:val="2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UF:</w:t>
            </w:r>
          </w:p>
        </w:tc>
        <w:tc>
          <w:tcPr>
            <w:tcW w:w="4673" w:type="dxa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CEP:</w:t>
            </w:r>
          </w:p>
        </w:tc>
      </w:tr>
      <w:tr w:rsidR="00C25D0C" w:rsidRPr="00642001" w:rsidTr="00DF6D9C">
        <w:tc>
          <w:tcPr>
            <w:tcW w:w="507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Celular: (   )</w:t>
            </w:r>
          </w:p>
        </w:tc>
        <w:tc>
          <w:tcPr>
            <w:tcW w:w="4673" w:type="dxa"/>
            <w:tcBorders>
              <w:bottom w:val="single" w:sz="4" w:space="0" w:color="auto"/>
            </w:tcBorders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</w:p>
        </w:tc>
      </w:tr>
      <w:tr w:rsidR="00C25D0C" w:rsidRPr="00642001" w:rsidTr="00DF6D9C">
        <w:tc>
          <w:tcPr>
            <w:tcW w:w="9747" w:type="dxa"/>
            <w:gridSpan w:val="3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>
              <w:rPr>
                <w:rFonts w:cs="Arial"/>
                <w:iCs/>
              </w:rPr>
              <w:t>E-mail:</w:t>
            </w:r>
          </w:p>
        </w:tc>
      </w:tr>
      <w:tr w:rsidR="00C25D0C" w:rsidRPr="00642001" w:rsidTr="00DF6D9C">
        <w:tc>
          <w:tcPr>
            <w:tcW w:w="9747" w:type="dxa"/>
            <w:gridSpan w:val="3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>Instituição de ensino/empresa:</w:t>
            </w:r>
          </w:p>
        </w:tc>
      </w:tr>
      <w:tr w:rsidR="00C25D0C" w:rsidRPr="00642001" w:rsidTr="00DF6D9C">
        <w:tc>
          <w:tcPr>
            <w:tcW w:w="9747" w:type="dxa"/>
            <w:gridSpan w:val="3"/>
            <w:shd w:val="clear" w:color="auto" w:fill="auto"/>
          </w:tcPr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  <w:r w:rsidRPr="00642001">
              <w:rPr>
                <w:rFonts w:cs="Arial"/>
                <w:iCs/>
              </w:rPr>
              <w:t xml:space="preserve">Nome completo dos demais autores: </w:t>
            </w:r>
          </w:p>
          <w:p w:rsidR="00C25D0C" w:rsidRPr="00642001" w:rsidRDefault="00C25D0C" w:rsidP="00DF6D9C">
            <w:pPr>
              <w:spacing w:line="360" w:lineRule="auto"/>
              <w:rPr>
                <w:rFonts w:cs="Arial"/>
                <w:iCs/>
              </w:rPr>
            </w:pPr>
          </w:p>
        </w:tc>
      </w:tr>
    </w:tbl>
    <w:p w:rsidR="00C25D0C" w:rsidRPr="00642001" w:rsidRDefault="00C25D0C" w:rsidP="00C25D0C">
      <w:pPr>
        <w:pStyle w:val="TtuloSubSeoArtigoArial"/>
        <w:spacing w:before="0" w:after="0"/>
        <w:jc w:val="both"/>
        <w:rPr>
          <w:b w:val="0"/>
        </w:rPr>
      </w:pPr>
    </w:p>
    <w:p w:rsidR="00C25D0C" w:rsidRPr="00642001" w:rsidRDefault="00C25D0C" w:rsidP="00C25D0C">
      <w:pPr>
        <w:pStyle w:val="TtuloSubSeoArtigoArial"/>
        <w:spacing w:before="0" w:after="0"/>
        <w:jc w:val="both"/>
        <w:rPr>
          <w:b w:val="0"/>
        </w:rPr>
      </w:pPr>
    </w:p>
    <w:p w:rsidR="00C25D0C" w:rsidRPr="00642001" w:rsidRDefault="00C25D0C" w:rsidP="00C25D0C">
      <w:pPr>
        <w:pStyle w:val="TtuloSubSeoArtigoArial"/>
        <w:spacing w:before="0" w:after="0"/>
        <w:jc w:val="both"/>
        <w:rPr>
          <w:b w:val="0"/>
        </w:rPr>
      </w:pPr>
    </w:p>
    <w:p w:rsidR="00C25D0C" w:rsidRPr="00642001" w:rsidRDefault="00C25D0C" w:rsidP="00C25D0C">
      <w:pPr>
        <w:pStyle w:val="TtuloSubSeoArtigoArial"/>
        <w:spacing w:before="0" w:after="0"/>
        <w:jc w:val="both"/>
      </w:pPr>
      <w:r w:rsidRPr="00642001">
        <w:t>Coordenação Científica da FAVESU</w:t>
      </w:r>
      <w:r>
        <w:t xml:space="preserve"> 2024</w:t>
      </w:r>
    </w:p>
    <w:p w:rsidR="00C25D0C" w:rsidRPr="00642001" w:rsidRDefault="00C25D0C" w:rsidP="00C25D0C">
      <w:pPr>
        <w:pStyle w:val="TtuloSubSeoArtigoArial"/>
        <w:spacing w:before="0" w:after="0"/>
        <w:jc w:val="both"/>
        <w:rPr>
          <w:b w:val="0"/>
        </w:rPr>
      </w:pPr>
      <w:r w:rsidRPr="00642001">
        <w:rPr>
          <w:b w:val="0"/>
        </w:rPr>
        <w:t>Dr. Eustáquio Moacyr Agrizzi</w:t>
      </w:r>
    </w:p>
    <w:p w:rsidR="00C25D0C" w:rsidRDefault="00C25D0C" w:rsidP="00C25D0C">
      <w:pPr>
        <w:pStyle w:val="TtuloSubSeoArtigoArial"/>
        <w:spacing w:before="0" w:after="0"/>
        <w:jc w:val="both"/>
        <w:rPr>
          <w:b w:val="0"/>
        </w:rPr>
      </w:pPr>
      <w:r w:rsidRPr="00642001">
        <w:rPr>
          <w:b w:val="0"/>
        </w:rPr>
        <w:t>CRMV-ES 0079</w:t>
      </w:r>
    </w:p>
    <w:p w:rsidR="00C25D0C" w:rsidRDefault="00C25D0C" w:rsidP="00C25D0C"/>
    <w:p w:rsidR="00C25D0C" w:rsidRDefault="00C25D0C" w:rsidP="00C25D0C">
      <w:r>
        <w:t>Carolina Covre</w:t>
      </w:r>
    </w:p>
    <w:p w:rsidR="00C25D0C" w:rsidRPr="003D6811" w:rsidRDefault="00C25D0C" w:rsidP="00C25D0C">
      <w:r>
        <w:t>CRMV-ES 2399</w:t>
      </w:r>
    </w:p>
    <w:p w:rsidR="00810F17" w:rsidRPr="003D6811" w:rsidRDefault="00810F17" w:rsidP="00C25D0C">
      <w:pPr>
        <w:jc w:val="center"/>
      </w:pPr>
    </w:p>
    <w:sectPr w:rsidR="00810F17" w:rsidRPr="003D6811" w:rsidSect="00AD4F71">
      <w:headerReference w:type="default" r:id="rId8"/>
      <w:pgSz w:w="11907" w:h="16840" w:code="9"/>
      <w:pgMar w:top="2268" w:right="1134" w:bottom="249" w:left="1134" w:header="2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1F9" w:rsidRDefault="000761F9">
      <w:r>
        <w:separator/>
      </w:r>
    </w:p>
  </w:endnote>
  <w:endnote w:type="continuationSeparator" w:id="0">
    <w:p w:rsidR="000761F9" w:rsidRDefault="00076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1F9" w:rsidRDefault="000761F9">
      <w:r>
        <w:separator/>
      </w:r>
    </w:p>
  </w:footnote>
  <w:footnote w:type="continuationSeparator" w:id="0">
    <w:p w:rsidR="000761F9" w:rsidRDefault="000761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30E5" w:rsidRDefault="001E57D6" w:rsidP="001F31F0">
    <w:pPr>
      <w:pStyle w:val="Cabealho"/>
      <w:tabs>
        <w:tab w:val="left" w:pos="4962"/>
      </w:tabs>
      <w:jc w:val="center"/>
    </w:pPr>
    <w:r>
      <w:rPr>
        <w:noProof/>
      </w:rPr>
      <w:drawing>
        <wp:inline distT="0" distB="0" distL="0" distR="0">
          <wp:extent cx="1038225" cy="1133475"/>
          <wp:effectExtent l="0" t="0" r="9525" b="9525"/>
          <wp:docPr id="1" name="Imagem 1" descr="LOGO FAVESU 2024 (sem fundo parcial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FAVESU 2024 (sem fundo parcial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1133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61117"/>
    <w:multiLevelType w:val="hybridMultilevel"/>
    <w:tmpl w:val="CAA00D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12D06"/>
    <w:multiLevelType w:val="hybridMultilevel"/>
    <w:tmpl w:val="FFC8260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D7A9A"/>
    <w:multiLevelType w:val="hybridMultilevel"/>
    <w:tmpl w:val="80EC7B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27E5F"/>
    <w:multiLevelType w:val="hybridMultilevel"/>
    <w:tmpl w:val="8856AE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105F2"/>
    <w:multiLevelType w:val="hybridMultilevel"/>
    <w:tmpl w:val="695C5F64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8135BB"/>
    <w:multiLevelType w:val="singleLevel"/>
    <w:tmpl w:val="F2426A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6" w15:restartNumberingAfterBreak="0">
    <w:nsid w:val="2127038E"/>
    <w:multiLevelType w:val="hybridMultilevel"/>
    <w:tmpl w:val="1CEC0C7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6C642D"/>
    <w:multiLevelType w:val="hybridMultilevel"/>
    <w:tmpl w:val="B7BA0D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A417BA"/>
    <w:multiLevelType w:val="hybridMultilevel"/>
    <w:tmpl w:val="C682E7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502CE9"/>
    <w:multiLevelType w:val="hybridMultilevel"/>
    <w:tmpl w:val="2F509B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214B04"/>
    <w:multiLevelType w:val="hybridMultilevel"/>
    <w:tmpl w:val="2C70103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954C9B"/>
    <w:multiLevelType w:val="hybridMultilevel"/>
    <w:tmpl w:val="968287C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272E68"/>
    <w:multiLevelType w:val="hybridMultilevel"/>
    <w:tmpl w:val="01427B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0"/>
  </w:num>
  <w:num w:numId="5">
    <w:abstractNumId w:val="9"/>
  </w:num>
  <w:num w:numId="6">
    <w:abstractNumId w:val="2"/>
  </w:num>
  <w:num w:numId="7">
    <w:abstractNumId w:val="12"/>
  </w:num>
  <w:num w:numId="8">
    <w:abstractNumId w:val="7"/>
  </w:num>
  <w:num w:numId="9">
    <w:abstractNumId w:val="3"/>
  </w:num>
  <w:num w:numId="10">
    <w:abstractNumId w:val="5"/>
  </w:num>
  <w:num w:numId="11">
    <w:abstractNumId w:val="1"/>
  </w:num>
  <w:num w:numId="12">
    <w:abstractNumId w:val="6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F9"/>
    <w:rsid w:val="00003676"/>
    <w:rsid w:val="00003F14"/>
    <w:rsid w:val="000125E0"/>
    <w:rsid w:val="0002652B"/>
    <w:rsid w:val="00033A14"/>
    <w:rsid w:val="000451B8"/>
    <w:rsid w:val="0005463B"/>
    <w:rsid w:val="0005674A"/>
    <w:rsid w:val="00057127"/>
    <w:rsid w:val="000601A8"/>
    <w:rsid w:val="00060314"/>
    <w:rsid w:val="00064045"/>
    <w:rsid w:val="00065584"/>
    <w:rsid w:val="0006661D"/>
    <w:rsid w:val="0007023A"/>
    <w:rsid w:val="000737EC"/>
    <w:rsid w:val="00074A57"/>
    <w:rsid w:val="00075961"/>
    <w:rsid w:val="000761F9"/>
    <w:rsid w:val="00076F2C"/>
    <w:rsid w:val="00081705"/>
    <w:rsid w:val="00083342"/>
    <w:rsid w:val="0008576C"/>
    <w:rsid w:val="00087599"/>
    <w:rsid w:val="00087D75"/>
    <w:rsid w:val="0009022D"/>
    <w:rsid w:val="00090619"/>
    <w:rsid w:val="000A28C1"/>
    <w:rsid w:val="000A2BF0"/>
    <w:rsid w:val="000A6D47"/>
    <w:rsid w:val="000B12B7"/>
    <w:rsid w:val="000B269D"/>
    <w:rsid w:val="000B3BC0"/>
    <w:rsid w:val="000B5054"/>
    <w:rsid w:val="000B7B25"/>
    <w:rsid w:val="000B7FE5"/>
    <w:rsid w:val="000C1485"/>
    <w:rsid w:val="000C219C"/>
    <w:rsid w:val="000C7266"/>
    <w:rsid w:val="000D3E19"/>
    <w:rsid w:val="000D5A65"/>
    <w:rsid w:val="000D5D23"/>
    <w:rsid w:val="000E3EA9"/>
    <w:rsid w:val="000E5C48"/>
    <w:rsid w:val="000E7928"/>
    <w:rsid w:val="000F23C9"/>
    <w:rsid w:val="000F3968"/>
    <w:rsid w:val="000F5D13"/>
    <w:rsid w:val="000F67D4"/>
    <w:rsid w:val="00110959"/>
    <w:rsid w:val="00111EE2"/>
    <w:rsid w:val="001141F5"/>
    <w:rsid w:val="00116EDD"/>
    <w:rsid w:val="00121A7A"/>
    <w:rsid w:val="00123031"/>
    <w:rsid w:val="00130483"/>
    <w:rsid w:val="001406EB"/>
    <w:rsid w:val="0014474D"/>
    <w:rsid w:val="0014507B"/>
    <w:rsid w:val="001473AF"/>
    <w:rsid w:val="00150BBC"/>
    <w:rsid w:val="00151210"/>
    <w:rsid w:val="0015487E"/>
    <w:rsid w:val="00155D38"/>
    <w:rsid w:val="001577B8"/>
    <w:rsid w:val="00165325"/>
    <w:rsid w:val="00167266"/>
    <w:rsid w:val="001674FA"/>
    <w:rsid w:val="00167C5A"/>
    <w:rsid w:val="0017004B"/>
    <w:rsid w:val="0017490C"/>
    <w:rsid w:val="00180AA3"/>
    <w:rsid w:val="00185745"/>
    <w:rsid w:val="0018782E"/>
    <w:rsid w:val="00190617"/>
    <w:rsid w:val="00190AA1"/>
    <w:rsid w:val="00192AD6"/>
    <w:rsid w:val="00194ACC"/>
    <w:rsid w:val="0019547B"/>
    <w:rsid w:val="001957B9"/>
    <w:rsid w:val="001A0A60"/>
    <w:rsid w:val="001B7A0F"/>
    <w:rsid w:val="001D308A"/>
    <w:rsid w:val="001D46E6"/>
    <w:rsid w:val="001D470E"/>
    <w:rsid w:val="001D5BAA"/>
    <w:rsid w:val="001D6691"/>
    <w:rsid w:val="001D7AF4"/>
    <w:rsid w:val="001E2B1F"/>
    <w:rsid w:val="001E2FEC"/>
    <w:rsid w:val="001E30B3"/>
    <w:rsid w:val="001E42CE"/>
    <w:rsid w:val="001E57D6"/>
    <w:rsid w:val="001E6516"/>
    <w:rsid w:val="001F2BF9"/>
    <w:rsid w:val="001F31F0"/>
    <w:rsid w:val="001F3900"/>
    <w:rsid w:val="001F7601"/>
    <w:rsid w:val="0020080A"/>
    <w:rsid w:val="00204F3B"/>
    <w:rsid w:val="00211F52"/>
    <w:rsid w:val="00225500"/>
    <w:rsid w:val="00235566"/>
    <w:rsid w:val="0024192C"/>
    <w:rsid w:val="0024438B"/>
    <w:rsid w:val="00244509"/>
    <w:rsid w:val="0024689A"/>
    <w:rsid w:val="00256D7B"/>
    <w:rsid w:val="00261590"/>
    <w:rsid w:val="002711EC"/>
    <w:rsid w:val="00273159"/>
    <w:rsid w:val="00276EEB"/>
    <w:rsid w:val="00276F97"/>
    <w:rsid w:val="002822ED"/>
    <w:rsid w:val="00284606"/>
    <w:rsid w:val="00291B51"/>
    <w:rsid w:val="00292708"/>
    <w:rsid w:val="00294605"/>
    <w:rsid w:val="00294678"/>
    <w:rsid w:val="002959CC"/>
    <w:rsid w:val="00296A16"/>
    <w:rsid w:val="002A118E"/>
    <w:rsid w:val="002A18AB"/>
    <w:rsid w:val="002A1FCA"/>
    <w:rsid w:val="002A599C"/>
    <w:rsid w:val="002A79F0"/>
    <w:rsid w:val="002B21EB"/>
    <w:rsid w:val="002B5BF8"/>
    <w:rsid w:val="002B684B"/>
    <w:rsid w:val="002C192B"/>
    <w:rsid w:val="002C3AD1"/>
    <w:rsid w:val="002D1995"/>
    <w:rsid w:val="002D2C84"/>
    <w:rsid w:val="002D2E5C"/>
    <w:rsid w:val="002D4F05"/>
    <w:rsid w:val="002E08A2"/>
    <w:rsid w:val="002E1ABB"/>
    <w:rsid w:val="002E476C"/>
    <w:rsid w:val="002E6467"/>
    <w:rsid w:val="002E6A81"/>
    <w:rsid w:val="002E73D6"/>
    <w:rsid w:val="002F0FD5"/>
    <w:rsid w:val="002F774A"/>
    <w:rsid w:val="003028C4"/>
    <w:rsid w:val="003035E9"/>
    <w:rsid w:val="0030727B"/>
    <w:rsid w:val="003129E4"/>
    <w:rsid w:val="003130B2"/>
    <w:rsid w:val="00315602"/>
    <w:rsid w:val="00316AD7"/>
    <w:rsid w:val="00317D15"/>
    <w:rsid w:val="00323152"/>
    <w:rsid w:val="003242A7"/>
    <w:rsid w:val="00324E21"/>
    <w:rsid w:val="0032597A"/>
    <w:rsid w:val="003270D9"/>
    <w:rsid w:val="00337C91"/>
    <w:rsid w:val="0034050C"/>
    <w:rsid w:val="00344749"/>
    <w:rsid w:val="00344C9E"/>
    <w:rsid w:val="00346D0E"/>
    <w:rsid w:val="00350D37"/>
    <w:rsid w:val="003529A2"/>
    <w:rsid w:val="003562F2"/>
    <w:rsid w:val="00371FB0"/>
    <w:rsid w:val="00372575"/>
    <w:rsid w:val="00373004"/>
    <w:rsid w:val="00375A7A"/>
    <w:rsid w:val="00380660"/>
    <w:rsid w:val="0038187A"/>
    <w:rsid w:val="00382658"/>
    <w:rsid w:val="00383985"/>
    <w:rsid w:val="0038509A"/>
    <w:rsid w:val="00385481"/>
    <w:rsid w:val="003857B1"/>
    <w:rsid w:val="00394FBD"/>
    <w:rsid w:val="00397132"/>
    <w:rsid w:val="003A2B9C"/>
    <w:rsid w:val="003A2BC3"/>
    <w:rsid w:val="003A7E62"/>
    <w:rsid w:val="003B1F22"/>
    <w:rsid w:val="003B336B"/>
    <w:rsid w:val="003B4713"/>
    <w:rsid w:val="003B6B33"/>
    <w:rsid w:val="003C169C"/>
    <w:rsid w:val="003C6E03"/>
    <w:rsid w:val="003D21BA"/>
    <w:rsid w:val="003D2BF9"/>
    <w:rsid w:val="003D35EC"/>
    <w:rsid w:val="003D5FA5"/>
    <w:rsid w:val="003D6811"/>
    <w:rsid w:val="003D6E64"/>
    <w:rsid w:val="003E07C8"/>
    <w:rsid w:val="003E09F4"/>
    <w:rsid w:val="003E3D1E"/>
    <w:rsid w:val="003E6A4F"/>
    <w:rsid w:val="003F1FFE"/>
    <w:rsid w:val="00400D61"/>
    <w:rsid w:val="00401C4C"/>
    <w:rsid w:val="00402AC7"/>
    <w:rsid w:val="00413307"/>
    <w:rsid w:val="004135BE"/>
    <w:rsid w:val="00413C3D"/>
    <w:rsid w:val="00421495"/>
    <w:rsid w:val="00421A9A"/>
    <w:rsid w:val="00423F41"/>
    <w:rsid w:val="00424CED"/>
    <w:rsid w:val="004261AD"/>
    <w:rsid w:val="00427E6A"/>
    <w:rsid w:val="00430396"/>
    <w:rsid w:val="0043072D"/>
    <w:rsid w:val="0043122D"/>
    <w:rsid w:val="004318A1"/>
    <w:rsid w:val="00434AE9"/>
    <w:rsid w:val="0044005A"/>
    <w:rsid w:val="00440BDB"/>
    <w:rsid w:val="00442011"/>
    <w:rsid w:val="0044383F"/>
    <w:rsid w:val="00443B40"/>
    <w:rsid w:val="00444C40"/>
    <w:rsid w:val="00444D6E"/>
    <w:rsid w:val="00445A48"/>
    <w:rsid w:val="00445A70"/>
    <w:rsid w:val="004551EA"/>
    <w:rsid w:val="0045563C"/>
    <w:rsid w:val="00455D59"/>
    <w:rsid w:val="004565B1"/>
    <w:rsid w:val="00462B4F"/>
    <w:rsid w:val="0046730C"/>
    <w:rsid w:val="00471AB9"/>
    <w:rsid w:val="0047401B"/>
    <w:rsid w:val="00475D46"/>
    <w:rsid w:val="00486BC8"/>
    <w:rsid w:val="00487C7E"/>
    <w:rsid w:val="00490C6B"/>
    <w:rsid w:val="00497933"/>
    <w:rsid w:val="004A080D"/>
    <w:rsid w:val="004A57C1"/>
    <w:rsid w:val="004A5AC5"/>
    <w:rsid w:val="004A5EB3"/>
    <w:rsid w:val="004A7134"/>
    <w:rsid w:val="004A7928"/>
    <w:rsid w:val="004B318C"/>
    <w:rsid w:val="004B4BD8"/>
    <w:rsid w:val="004C0F32"/>
    <w:rsid w:val="004C220D"/>
    <w:rsid w:val="004C5F82"/>
    <w:rsid w:val="004C741D"/>
    <w:rsid w:val="004D1F8D"/>
    <w:rsid w:val="004D5184"/>
    <w:rsid w:val="004D7A7F"/>
    <w:rsid w:val="004E0DD6"/>
    <w:rsid w:val="004E3596"/>
    <w:rsid w:val="004F0F8D"/>
    <w:rsid w:val="004F4706"/>
    <w:rsid w:val="004F53B5"/>
    <w:rsid w:val="004F6A72"/>
    <w:rsid w:val="004F732F"/>
    <w:rsid w:val="005043B4"/>
    <w:rsid w:val="0050626C"/>
    <w:rsid w:val="005066F3"/>
    <w:rsid w:val="00510128"/>
    <w:rsid w:val="005109E8"/>
    <w:rsid w:val="0051303E"/>
    <w:rsid w:val="00513669"/>
    <w:rsid w:val="00522A29"/>
    <w:rsid w:val="0052361A"/>
    <w:rsid w:val="005258B0"/>
    <w:rsid w:val="005517CE"/>
    <w:rsid w:val="00554B41"/>
    <w:rsid w:val="005560C3"/>
    <w:rsid w:val="0055711D"/>
    <w:rsid w:val="00557767"/>
    <w:rsid w:val="0056452C"/>
    <w:rsid w:val="00567601"/>
    <w:rsid w:val="00571645"/>
    <w:rsid w:val="00571A04"/>
    <w:rsid w:val="00573750"/>
    <w:rsid w:val="00574A55"/>
    <w:rsid w:val="005802F6"/>
    <w:rsid w:val="00584ACE"/>
    <w:rsid w:val="00587E33"/>
    <w:rsid w:val="0059298C"/>
    <w:rsid w:val="0059569E"/>
    <w:rsid w:val="005A0459"/>
    <w:rsid w:val="005A04C5"/>
    <w:rsid w:val="005A46AC"/>
    <w:rsid w:val="005A53FD"/>
    <w:rsid w:val="005A6992"/>
    <w:rsid w:val="005A6A15"/>
    <w:rsid w:val="005B019D"/>
    <w:rsid w:val="005B32A8"/>
    <w:rsid w:val="005B6948"/>
    <w:rsid w:val="005C5BB4"/>
    <w:rsid w:val="005C6496"/>
    <w:rsid w:val="005C6F5A"/>
    <w:rsid w:val="005D088A"/>
    <w:rsid w:val="005D10A0"/>
    <w:rsid w:val="005D373D"/>
    <w:rsid w:val="005D3793"/>
    <w:rsid w:val="005D4A3A"/>
    <w:rsid w:val="005D5B1E"/>
    <w:rsid w:val="005D7C2D"/>
    <w:rsid w:val="005E38D7"/>
    <w:rsid w:val="005F0929"/>
    <w:rsid w:val="005F1A95"/>
    <w:rsid w:val="005F2F75"/>
    <w:rsid w:val="00602883"/>
    <w:rsid w:val="00605F00"/>
    <w:rsid w:val="00610D8E"/>
    <w:rsid w:val="00616313"/>
    <w:rsid w:val="0062003E"/>
    <w:rsid w:val="0062521E"/>
    <w:rsid w:val="00625AFE"/>
    <w:rsid w:val="00626C76"/>
    <w:rsid w:val="00633183"/>
    <w:rsid w:val="00635887"/>
    <w:rsid w:val="006427D3"/>
    <w:rsid w:val="006430AC"/>
    <w:rsid w:val="00645123"/>
    <w:rsid w:val="00646035"/>
    <w:rsid w:val="006532B7"/>
    <w:rsid w:val="006547D5"/>
    <w:rsid w:val="006579DD"/>
    <w:rsid w:val="00661FF9"/>
    <w:rsid w:val="00662C71"/>
    <w:rsid w:val="00663A05"/>
    <w:rsid w:val="00664969"/>
    <w:rsid w:val="00664DEA"/>
    <w:rsid w:val="00665825"/>
    <w:rsid w:val="00666011"/>
    <w:rsid w:val="00667407"/>
    <w:rsid w:val="00671ACC"/>
    <w:rsid w:val="00672670"/>
    <w:rsid w:val="00673C15"/>
    <w:rsid w:val="006772F0"/>
    <w:rsid w:val="0068082D"/>
    <w:rsid w:val="00682838"/>
    <w:rsid w:val="006840DC"/>
    <w:rsid w:val="00687463"/>
    <w:rsid w:val="0068749D"/>
    <w:rsid w:val="006906F9"/>
    <w:rsid w:val="00693194"/>
    <w:rsid w:val="00693228"/>
    <w:rsid w:val="00693367"/>
    <w:rsid w:val="006947B1"/>
    <w:rsid w:val="00696167"/>
    <w:rsid w:val="00696EC3"/>
    <w:rsid w:val="006977A4"/>
    <w:rsid w:val="006A01AA"/>
    <w:rsid w:val="006A1733"/>
    <w:rsid w:val="006A3BBA"/>
    <w:rsid w:val="006A598C"/>
    <w:rsid w:val="006A5DD1"/>
    <w:rsid w:val="006B0AB1"/>
    <w:rsid w:val="006B37C3"/>
    <w:rsid w:val="006B4A90"/>
    <w:rsid w:val="006C1501"/>
    <w:rsid w:val="006C5EA5"/>
    <w:rsid w:val="006D00DF"/>
    <w:rsid w:val="006D17AF"/>
    <w:rsid w:val="006D33F0"/>
    <w:rsid w:val="006D4A8A"/>
    <w:rsid w:val="006E1680"/>
    <w:rsid w:val="006E21A6"/>
    <w:rsid w:val="006E238E"/>
    <w:rsid w:val="006E3653"/>
    <w:rsid w:val="006E6E4D"/>
    <w:rsid w:val="006E6F5E"/>
    <w:rsid w:val="006F1132"/>
    <w:rsid w:val="006F24BF"/>
    <w:rsid w:val="006F2F08"/>
    <w:rsid w:val="006F7135"/>
    <w:rsid w:val="0070058F"/>
    <w:rsid w:val="00701C29"/>
    <w:rsid w:val="007053BA"/>
    <w:rsid w:val="00705D11"/>
    <w:rsid w:val="00707EC7"/>
    <w:rsid w:val="00711E5D"/>
    <w:rsid w:val="00715E4D"/>
    <w:rsid w:val="007176E6"/>
    <w:rsid w:val="007203C6"/>
    <w:rsid w:val="00722921"/>
    <w:rsid w:val="007250B5"/>
    <w:rsid w:val="00726BE7"/>
    <w:rsid w:val="00731EA9"/>
    <w:rsid w:val="00733147"/>
    <w:rsid w:val="0073731E"/>
    <w:rsid w:val="00737880"/>
    <w:rsid w:val="00742611"/>
    <w:rsid w:val="00743B42"/>
    <w:rsid w:val="00744AAD"/>
    <w:rsid w:val="0074575B"/>
    <w:rsid w:val="00745E35"/>
    <w:rsid w:val="00746A03"/>
    <w:rsid w:val="00750192"/>
    <w:rsid w:val="00751B5B"/>
    <w:rsid w:val="00761334"/>
    <w:rsid w:val="007615D0"/>
    <w:rsid w:val="0076391B"/>
    <w:rsid w:val="00764B79"/>
    <w:rsid w:val="00767A28"/>
    <w:rsid w:val="00771799"/>
    <w:rsid w:val="00774C75"/>
    <w:rsid w:val="007774A0"/>
    <w:rsid w:val="0078162D"/>
    <w:rsid w:val="00782B6D"/>
    <w:rsid w:val="0078742E"/>
    <w:rsid w:val="007879AB"/>
    <w:rsid w:val="00791804"/>
    <w:rsid w:val="007A322B"/>
    <w:rsid w:val="007A621E"/>
    <w:rsid w:val="007A7D46"/>
    <w:rsid w:val="007B1D44"/>
    <w:rsid w:val="007B20A4"/>
    <w:rsid w:val="007B307C"/>
    <w:rsid w:val="007B4570"/>
    <w:rsid w:val="007B4BED"/>
    <w:rsid w:val="007B7D57"/>
    <w:rsid w:val="007C543E"/>
    <w:rsid w:val="007D10CB"/>
    <w:rsid w:val="007D2B76"/>
    <w:rsid w:val="007D4D52"/>
    <w:rsid w:val="007D5CE7"/>
    <w:rsid w:val="007D646E"/>
    <w:rsid w:val="007E1B64"/>
    <w:rsid w:val="007E2BE2"/>
    <w:rsid w:val="007E57AD"/>
    <w:rsid w:val="007E5B56"/>
    <w:rsid w:val="007F312C"/>
    <w:rsid w:val="007F4E65"/>
    <w:rsid w:val="007F5047"/>
    <w:rsid w:val="007F6736"/>
    <w:rsid w:val="008024D0"/>
    <w:rsid w:val="008044AD"/>
    <w:rsid w:val="0080490C"/>
    <w:rsid w:val="00806A43"/>
    <w:rsid w:val="00810B47"/>
    <w:rsid w:val="00810F17"/>
    <w:rsid w:val="00813912"/>
    <w:rsid w:val="00814DC0"/>
    <w:rsid w:val="0082062C"/>
    <w:rsid w:val="00821BA3"/>
    <w:rsid w:val="00823CF3"/>
    <w:rsid w:val="00824B1F"/>
    <w:rsid w:val="0083165B"/>
    <w:rsid w:val="0084167C"/>
    <w:rsid w:val="00842A05"/>
    <w:rsid w:val="00843FDE"/>
    <w:rsid w:val="00844AE7"/>
    <w:rsid w:val="0084655F"/>
    <w:rsid w:val="00850CA9"/>
    <w:rsid w:val="00853983"/>
    <w:rsid w:val="008563D0"/>
    <w:rsid w:val="00860266"/>
    <w:rsid w:val="008622CA"/>
    <w:rsid w:val="008674D3"/>
    <w:rsid w:val="008758EA"/>
    <w:rsid w:val="00880E1E"/>
    <w:rsid w:val="00883A6C"/>
    <w:rsid w:val="0088403C"/>
    <w:rsid w:val="008863AB"/>
    <w:rsid w:val="00887C40"/>
    <w:rsid w:val="00887DA2"/>
    <w:rsid w:val="00895454"/>
    <w:rsid w:val="00896B42"/>
    <w:rsid w:val="008970EC"/>
    <w:rsid w:val="008A253C"/>
    <w:rsid w:val="008A2B49"/>
    <w:rsid w:val="008A30E5"/>
    <w:rsid w:val="008A329B"/>
    <w:rsid w:val="008A4330"/>
    <w:rsid w:val="008A4422"/>
    <w:rsid w:val="008A44FD"/>
    <w:rsid w:val="008A5635"/>
    <w:rsid w:val="008B0A96"/>
    <w:rsid w:val="008B284D"/>
    <w:rsid w:val="008B615A"/>
    <w:rsid w:val="008C0AD9"/>
    <w:rsid w:val="008C2E71"/>
    <w:rsid w:val="008C356D"/>
    <w:rsid w:val="008C524D"/>
    <w:rsid w:val="008C7B76"/>
    <w:rsid w:val="008D4FE5"/>
    <w:rsid w:val="008E0645"/>
    <w:rsid w:val="008E4DC1"/>
    <w:rsid w:val="008E5AEA"/>
    <w:rsid w:val="008E65F2"/>
    <w:rsid w:val="008F3478"/>
    <w:rsid w:val="008F36EA"/>
    <w:rsid w:val="008F3984"/>
    <w:rsid w:val="008F44CC"/>
    <w:rsid w:val="008F571D"/>
    <w:rsid w:val="008F721A"/>
    <w:rsid w:val="00900496"/>
    <w:rsid w:val="00904FFA"/>
    <w:rsid w:val="00907534"/>
    <w:rsid w:val="009121AC"/>
    <w:rsid w:val="00912772"/>
    <w:rsid w:val="0091429D"/>
    <w:rsid w:val="009168E1"/>
    <w:rsid w:val="00917774"/>
    <w:rsid w:val="009206ED"/>
    <w:rsid w:val="00930CEB"/>
    <w:rsid w:val="00942D16"/>
    <w:rsid w:val="00943DB1"/>
    <w:rsid w:val="00944685"/>
    <w:rsid w:val="00951DD0"/>
    <w:rsid w:val="00952981"/>
    <w:rsid w:val="00962F8B"/>
    <w:rsid w:val="009658CC"/>
    <w:rsid w:val="00966026"/>
    <w:rsid w:val="0096682B"/>
    <w:rsid w:val="00972342"/>
    <w:rsid w:val="0097314F"/>
    <w:rsid w:val="00981737"/>
    <w:rsid w:val="00990A93"/>
    <w:rsid w:val="00992FC1"/>
    <w:rsid w:val="0099349D"/>
    <w:rsid w:val="00994043"/>
    <w:rsid w:val="00994A20"/>
    <w:rsid w:val="009954AC"/>
    <w:rsid w:val="00997E96"/>
    <w:rsid w:val="009A02D6"/>
    <w:rsid w:val="009A6D86"/>
    <w:rsid w:val="009B139C"/>
    <w:rsid w:val="009B178E"/>
    <w:rsid w:val="009B38F8"/>
    <w:rsid w:val="009B3DFE"/>
    <w:rsid w:val="009B4CB4"/>
    <w:rsid w:val="009C176C"/>
    <w:rsid w:val="009C1A87"/>
    <w:rsid w:val="009C3D42"/>
    <w:rsid w:val="009C61C9"/>
    <w:rsid w:val="009D2784"/>
    <w:rsid w:val="009D5CDC"/>
    <w:rsid w:val="009D65C0"/>
    <w:rsid w:val="009D779A"/>
    <w:rsid w:val="009D785D"/>
    <w:rsid w:val="009F3C3D"/>
    <w:rsid w:val="009F5177"/>
    <w:rsid w:val="009F61DD"/>
    <w:rsid w:val="009F7763"/>
    <w:rsid w:val="009F7C90"/>
    <w:rsid w:val="00A00BB1"/>
    <w:rsid w:val="00A03136"/>
    <w:rsid w:val="00A037D3"/>
    <w:rsid w:val="00A049CF"/>
    <w:rsid w:val="00A069FB"/>
    <w:rsid w:val="00A07516"/>
    <w:rsid w:val="00A1112A"/>
    <w:rsid w:val="00A1169C"/>
    <w:rsid w:val="00A17A7E"/>
    <w:rsid w:val="00A24B22"/>
    <w:rsid w:val="00A330BF"/>
    <w:rsid w:val="00A33D7B"/>
    <w:rsid w:val="00A35FE4"/>
    <w:rsid w:val="00A3713E"/>
    <w:rsid w:val="00A424AF"/>
    <w:rsid w:val="00A434AC"/>
    <w:rsid w:val="00A464F8"/>
    <w:rsid w:val="00A50D81"/>
    <w:rsid w:val="00A538AA"/>
    <w:rsid w:val="00A5500F"/>
    <w:rsid w:val="00A56A58"/>
    <w:rsid w:val="00A727B6"/>
    <w:rsid w:val="00A72AC4"/>
    <w:rsid w:val="00A80A5A"/>
    <w:rsid w:val="00A80A98"/>
    <w:rsid w:val="00A84C9D"/>
    <w:rsid w:val="00A92646"/>
    <w:rsid w:val="00A92D67"/>
    <w:rsid w:val="00A9357D"/>
    <w:rsid w:val="00A93DE3"/>
    <w:rsid w:val="00A9621E"/>
    <w:rsid w:val="00A979A9"/>
    <w:rsid w:val="00AA06DD"/>
    <w:rsid w:val="00AA09B5"/>
    <w:rsid w:val="00AA0CE9"/>
    <w:rsid w:val="00AA4F6F"/>
    <w:rsid w:val="00AB12EC"/>
    <w:rsid w:val="00AB13F1"/>
    <w:rsid w:val="00AB181D"/>
    <w:rsid w:val="00AB3304"/>
    <w:rsid w:val="00AB60F6"/>
    <w:rsid w:val="00AC075F"/>
    <w:rsid w:val="00AC18FC"/>
    <w:rsid w:val="00AD4F71"/>
    <w:rsid w:val="00AD6FB0"/>
    <w:rsid w:val="00AE15C0"/>
    <w:rsid w:val="00AF31D8"/>
    <w:rsid w:val="00AF3A70"/>
    <w:rsid w:val="00AF7A2B"/>
    <w:rsid w:val="00B007A1"/>
    <w:rsid w:val="00B10875"/>
    <w:rsid w:val="00B10DCB"/>
    <w:rsid w:val="00B122E4"/>
    <w:rsid w:val="00B15D5A"/>
    <w:rsid w:val="00B211CB"/>
    <w:rsid w:val="00B22E1A"/>
    <w:rsid w:val="00B233CE"/>
    <w:rsid w:val="00B23905"/>
    <w:rsid w:val="00B24051"/>
    <w:rsid w:val="00B27D4D"/>
    <w:rsid w:val="00B34792"/>
    <w:rsid w:val="00B36D72"/>
    <w:rsid w:val="00B40FA8"/>
    <w:rsid w:val="00B45B8E"/>
    <w:rsid w:val="00B46898"/>
    <w:rsid w:val="00B478DE"/>
    <w:rsid w:val="00B54F69"/>
    <w:rsid w:val="00B56580"/>
    <w:rsid w:val="00B57863"/>
    <w:rsid w:val="00B57964"/>
    <w:rsid w:val="00B6349B"/>
    <w:rsid w:val="00B64BBB"/>
    <w:rsid w:val="00B81CA2"/>
    <w:rsid w:val="00B82D2C"/>
    <w:rsid w:val="00B975EB"/>
    <w:rsid w:val="00BA0604"/>
    <w:rsid w:val="00BA2ABB"/>
    <w:rsid w:val="00BA58EA"/>
    <w:rsid w:val="00BB14CD"/>
    <w:rsid w:val="00BB50BD"/>
    <w:rsid w:val="00BB53FB"/>
    <w:rsid w:val="00BB7589"/>
    <w:rsid w:val="00BC13AD"/>
    <w:rsid w:val="00BC382D"/>
    <w:rsid w:val="00BC70F7"/>
    <w:rsid w:val="00BD126B"/>
    <w:rsid w:val="00BD1C60"/>
    <w:rsid w:val="00BD2779"/>
    <w:rsid w:val="00BE0312"/>
    <w:rsid w:val="00BE603D"/>
    <w:rsid w:val="00BF1E0D"/>
    <w:rsid w:val="00BF4B87"/>
    <w:rsid w:val="00BF555F"/>
    <w:rsid w:val="00BF62DC"/>
    <w:rsid w:val="00BF6D51"/>
    <w:rsid w:val="00C041E1"/>
    <w:rsid w:val="00C050CC"/>
    <w:rsid w:val="00C07613"/>
    <w:rsid w:val="00C10E91"/>
    <w:rsid w:val="00C154E8"/>
    <w:rsid w:val="00C1635F"/>
    <w:rsid w:val="00C16E32"/>
    <w:rsid w:val="00C1734C"/>
    <w:rsid w:val="00C173F9"/>
    <w:rsid w:val="00C20339"/>
    <w:rsid w:val="00C209C1"/>
    <w:rsid w:val="00C2160D"/>
    <w:rsid w:val="00C21884"/>
    <w:rsid w:val="00C25D0C"/>
    <w:rsid w:val="00C26393"/>
    <w:rsid w:val="00C26873"/>
    <w:rsid w:val="00C277CF"/>
    <w:rsid w:val="00C35DF3"/>
    <w:rsid w:val="00C36A76"/>
    <w:rsid w:val="00C4262D"/>
    <w:rsid w:val="00C46BE7"/>
    <w:rsid w:val="00C51BE0"/>
    <w:rsid w:val="00C54FE6"/>
    <w:rsid w:val="00C5673C"/>
    <w:rsid w:val="00C5704B"/>
    <w:rsid w:val="00C60759"/>
    <w:rsid w:val="00C61009"/>
    <w:rsid w:val="00C623BD"/>
    <w:rsid w:val="00C62927"/>
    <w:rsid w:val="00C62A22"/>
    <w:rsid w:val="00C66D1B"/>
    <w:rsid w:val="00C67C0D"/>
    <w:rsid w:val="00C749C4"/>
    <w:rsid w:val="00C76E34"/>
    <w:rsid w:val="00C80232"/>
    <w:rsid w:val="00C80F3C"/>
    <w:rsid w:val="00C87DFF"/>
    <w:rsid w:val="00C87F3D"/>
    <w:rsid w:val="00C9268C"/>
    <w:rsid w:val="00C9311B"/>
    <w:rsid w:val="00C966D4"/>
    <w:rsid w:val="00CA055F"/>
    <w:rsid w:val="00CA18A1"/>
    <w:rsid w:val="00CA19C4"/>
    <w:rsid w:val="00CA30A9"/>
    <w:rsid w:val="00CA3F41"/>
    <w:rsid w:val="00CA56E1"/>
    <w:rsid w:val="00CA5BE6"/>
    <w:rsid w:val="00CA6DE2"/>
    <w:rsid w:val="00CB0753"/>
    <w:rsid w:val="00CB1F48"/>
    <w:rsid w:val="00CB309D"/>
    <w:rsid w:val="00CB3FE8"/>
    <w:rsid w:val="00CB7028"/>
    <w:rsid w:val="00CC393C"/>
    <w:rsid w:val="00CD22DA"/>
    <w:rsid w:val="00CD26FC"/>
    <w:rsid w:val="00CD351E"/>
    <w:rsid w:val="00CD4C44"/>
    <w:rsid w:val="00CD6535"/>
    <w:rsid w:val="00CD6B9A"/>
    <w:rsid w:val="00CD7DF3"/>
    <w:rsid w:val="00CE2859"/>
    <w:rsid w:val="00CE4D40"/>
    <w:rsid w:val="00CE56C6"/>
    <w:rsid w:val="00CE6406"/>
    <w:rsid w:val="00CE65C8"/>
    <w:rsid w:val="00CE732C"/>
    <w:rsid w:val="00CF0191"/>
    <w:rsid w:val="00CF0583"/>
    <w:rsid w:val="00CF091F"/>
    <w:rsid w:val="00CF5DC3"/>
    <w:rsid w:val="00CF617A"/>
    <w:rsid w:val="00D01A84"/>
    <w:rsid w:val="00D10801"/>
    <w:rsid w:val="00D1190F"/>
    <w:rsid w:val="00D1408A"/>
    <w:rsid w:val="00D1416F"/>
    <w:rsid w:val="00D20C56"/>
    <w:rsid w:val="00D21B9D"/>
    <w:rsid w:val="00D245D1"/>
    <w:rsid w:val="00D2643C"/>
    <w:rsid w:val="00D27AA0"/>
    <w:rsid w:val="00D30AEC"/>
    <w:rsid w:val="00D32AE0"/>
    <w:rsid w:val="00D3798A"/>
    <w:rsid w:val="00D37D3B"/>
    <w:rsid w:val="00D40E0E"/>
    <w:rsid w:val="00D41108"/>
    <w:rsid w:val="00D42510"/>
    <w:rsid w:val="00D50412"/>
    <w:rsid w:val="00D51E18"/>
    <w:rsid w:val="00D61CC1"/>
    <w:rsid w:val="00D66CA9"/>
    <w:rsid w:val="00D70499"/>
    <w:rsid w:val="00D737F0"/>
    <w:rsid w:val="00D74F6F"/>
    <w:rsid w:val="00D755AA"/>
    <w:rsid w:val="00D77884"/>
    <w:rsid w:val="00D77A9B"/>
    <w:rsid w:val="00D77B2D"/>
    <w:rsid w:val="00D82AC4"/>
    <w:rsid w:val="00D83153"/>
    <w:rsid w:val="00D86367"/>
    <w:rsid w:val="00D8681F"/>
    <w:rsid w:val="00D87DCA"/>
    <w:rsid w:val="00D90ECC"/>
    <w:rsid w:val="00D95370"/>
    <w:rsid w:val="00D968D9"/>
    <w:rsid w:val="00D97D2F"/>
    <w:rsid w:val="00DA10F9"/>
    <w:rsid w:val="00DA3D37"/>
    <w:rsid w:val="00DB17EB"/>
    <w:rsid w:val="00DB20AE"/>
    <w:rsid w:val="00DB4188"/>
    <w:rsid w:val="00DB460B"/>
    <w:rsid w:val="00DC22B1"/>
    <w:rsid w:val="00DC2DC0"/>
    <w:rsid w:val="00DC53A3"/>
    <w:rsid w:val="00DC58E2"/>
    <w:rsid w:val="00DC7B97"/>
    <w:rsid w:val="00DC7F0E"/>
    <w:rsid w:val="00DD0125"/>
    <w:rsid w:val="00DD1BEE"/>
    <w:rsid w:val="00DD1E59"/>
    <w:rsid w:val="00DD32D2"/>
    <w:rsid w:val="00DD3800"/>
    <w:rsid w:val="00DD3BC9"/>
    <w:rsid w:val="00DE2307"/>
    <w:rsid w:val="00DE3717"/>
    <w:rsid w:val="00DE6C82"/>
    <w:rsid w:val="00DF1D19"/>
    <w:rsid w:val="00DF1E8F"/>
    <w:rsid w:val="00DF5880"/>
    <w:rsid w:val="00DF6D9C"/>
    <w:rsid w:val="00DF6EEF"/>
    <w:rsid w:val="00E002EF"/>
    <w:rsid w:val="00E059BE"/>
    <w:rsid w:val="00E0627E"/>
    <w:rsid w:val="00E0654E"/>
    <w:rsid w:val="00E07418"/>
    <w:rsid w:val="00E10535"/>
    <w:rsid w:val="00E11A4D"/>
    <w:rsid w:val="00E21ED0"/>
    <w:rsid w:val="00E27534"/>
    <w:rsid w:val="00E32315"/>
    <w:rsid w:val="00E36217"/>
    <w:rsid w:val="00E37088"/>
    <w:rsid w:val="00E37E17"/>
    <w:rsid w:val="00E429E7"/>
    <w:rsid w:val="00E449B9"/>
    <w:rsid w:val="00E45C5E"/>
    <w:rsid w:val="00E45D82"/>
    <w:rsid w:val="00E51ABB"/>
    <w:rsid w:val="00E521B4"/>
    <w:rsid w:val="00E52899"/>
    <w:rsid w:val="00E5419B"/>
    <w:rsid w:val="00E552BF"/>
    <w:rsid w:val="00E55606"/>
    <w:rsid w:val="00E64A69"/>
    <w:rsid w:val="00E7094E"/>
    <w:rsid w:val="00E74195"/>
    <w:rsid w:val="00E7645C"/>
    <w:rsid w:val="00E76B4E"/>
    <w:rsid w:val="00E867B1"/>
    <w:rsid w:val="00E91FC4"/>
    <w:rsid w:val="00E92944"/>
    <w:rsid w:val="00E93286"/>
    <w:rsid w:val="00E95433"/>
    <w:rsid w:val="00E96661"/>
    <w:rsid w:val="00EA1DFD"/>
    <w:rsid w:val="00EA7997"/>
    <w:rsid w:val="00EB4001"/>
    <w:rsid w:val="00EB4F4F"/>
    <w:rsid w:val="00EC1059"/>
    <w:rsid w:val="00EC27A0"/>
    <w:rsid w:val="00EC5FE9"/>
    <w:rsid w:val="00EC74B5"/>
    <w:rsid w:val="00ED21B0"/>
    <w:rsid w:val="00ED3425"/>
    <w:rsid w:val="00ED3558"/>
    <w:rsid w:val="00ED4425"/>
    <w:rsid w:val="00ED6D37"/>
    <w:rsid w:val="00EE4797"/>
    <w:rsid w:val="00EE7361"/>
    <w:rsid w:val="00EF2C54"/>
    <w:rsid w:val="00F022A8"/>
    <w:rsid w:val="00F03A89"/>
    <w:rsid w:val="00F048F7"/>
    <w:rsid w:val="00F0500A"/>
    <w:rsid w:val="00F076CB"/>
    <w:rsid w:val="00F115C0"/>
    <w:rsid w:val="00F133E4"/>
    <w:rsid w:val="00F13EEE"/>
    <w:rsid w:val="00F15DEB"/>
    <w:rsid w:val="00F16F56"/>
    <w:rsid w:val="00F17813"/>
    <w:rsid w:val="00F21180"/>
    <w:rsid w:val="00F213EE"/>
    <w:rsid w:val="00F323B7"/>
    <w:rsid w:val="00F341B1"/>
    <w:rsid w:val="00F3636A"/>
    <w:rsid w:val="00F3711C"/>
    <w:rsid w:val="00F47DFA"/>
    <w:rsid w:val="00F50DA4"/>
    <w:rsid w:val="00F60937"/>
    <w:rsid w:val="00F633EE"/>
    <w:rsid w:val="00F64C3E"/>
    <w:rsid w:val="00F667CD"/>
    <w:rsid w:val="00F70DAE"/>
    <w:rsid w:val="00F72746"/>
    <w:rsid w:val="00F72B30"/>
    <w:rsid w:val="00F72C09"/>
    <w:rsid w:val="00F73E10"/>
    <w:rsid w:val="00F81ED3"/>
    <w:rsid w:val="00F84401"/>
    <w:rsid w:val="00F8641E"/>
    <w:rsid w:val="00F86F9F"/>
    <w:rsid w:val="00F93032"/>
    <w:rsid w:val="00F95D2D"/>
    <w:rsid w:val="00F968C3"/>
    <w:rsid w:val="00F96C28"/>
    <w:rsid w:val="00F976F1"/>
    <w:rsid w:val="00FA0353"/>
    <w:rsid w:val="00FA48A5"/>
    <w:rsid w:val="00FA4FBE"/>
    <w:rsid w:val="00FA5630"/>
    <w:rsid w:val="00FA7CE7"/>
    <w:rsid w:val="00FB5D47"/>
    <w:rsid w:val="00FB6591"/>
    <w:rsid w:val="00FC0AE3"/>
    <w:rsid w:val="00FC0D1F"/>
    <w:rsid w:val="00FC2D5C"/>
    <w:rsid w:val="00FD004C"/>
    <w:rsid w:val="00FD436B"/>
    <w:rsid w:val="00FD4F9F"/>
    <w:rsid w:val="00FD71E6"/>
    <w:rsid w:val="00FE5138"/>
    <w:rsid w:val="00FE55E8"/>
    <w:rsid w:val="00FE5611"/>
    <w:rsid w:val="00FE6439"/>
    <w:rsid w:val="00FF02BF"/>
    <w:rsid w:val="00FF1BA8"/>
    <w:rsid w:val="00FF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190081F-6CCA-4140-B12E-0A2267D90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Ttulo2">
    <w:name w:val="heading 2"/>
    <w:basedOn w:val="Normal"/>
    <w:next w:val="Normal"/>
    <w:link w:val="Ttulo2Char"/>
    <w:qFormat/>
    <w:rsid w:val="003857B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C5673C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Cs w:val="20"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szCs w:val="20"/>
    </w:rPr>
  </w:style>
  <w:style w:type="character" w:customStyle="1" w:styleId="Ttulo2Char">
    <w:name w:val="Título 2 Char"/>
    <w:link w:val="Ttulo2"/>
    <w:semiHidden/>
    <w:rsid w:val="003857B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Hyperlink">
    <w:name w:val="Hyperlink"/>
    <w:uiPriority w:val="99"/>
    <w:unhideWhenUsed/>
    <w:rsid w:val="00EA7997"/>
    <w:rPr>
      <w:color w:val="0000FF"/>
      <w:u w:val="single"/>
    </w:rPr>
  </w:style>
  <w:style w:type="character" w:styleId="Forte">
    <w:name w:val="Strong"/>
    <w:uiPriority w:val="22"/>
    <w:qFormat/>
    <w:rsid w:val="00EA7997"/>
    <w:rPr>
      <w:b/>
      <w:bCs/>
    </w:rPr>
  </w:style>
  <w:style w:type="character" w:customStyle="1" w:styleId="apple-converted-space">
    <w:name w:val="apple-converted-space"/>
    <w:basedOn w:val="Fontepargpadro"/>
    <w:rsid w:val="00693367"/>
  </w:style>
  <w:style w:type="paragraph" w:customStyle="1" w:styleId="AVES-ASES">
    <w:name w:val="AVES - ASES"/>
    <w:basedOn w:val="Normal"/>
    <w:autoRedefine/>
    <w:qFormat/>
    <w:rsid w:val="006A598C"/>
    <w:pPr>
      <w:jc w:val="both"/>
    </w:pPr>
  </w:style>
  <w:style w:type="character" w:styleId="nfase">
    <w:name w:val="Emphasis"/>
    <w:uiPriority w:val="20"/>
    <w:qFormat/>
    <w:rsid w:val="000F3968"/>
    <w:rPr>
      <w:i/>
      <w:iCs/>
    </w:rPr>
  </w:style>
  <w:style w:type="character" w:customStyle="1" w:styleId="inplacedisplayid16421siteid54">
    <w:name w:val="inplacedisplayid16421siteid54"/>
    <w:basedOn w:val="Fontepargpadro"/>
    <w:rsid w:val="003F1FFE"/>
  </w:style>
  <w:style w:type="paragraph" w:styleId="NormalWeb">
    <w:name w:val="Normal (Web)"/>
    <w:basedOn w:val="Normal"/>
    <w:uiPriority w:val="99"/>
    <w:unhideWhenUsed/>
    <w:rsid w:val="00C5673C"/>
    <w:pPr>
      <w:spacing w:before="100" w:beforeAutospacing="1" w:after="100" w:afterAutospacing="1"/>
    </w:pPr>
    <w:rPr>
      <w:rFonts w:ascii="Times New Roman" w:eastAsia="Calibri" w:hAnsi="Times New Roman"/>
    </w:rPr>
  </w:style>
  <w:style w:type="character" w:customStyle="1" w:styleId="Ttulo3Char">
    <w:name w:val="Título 3 Char"/>
    <w:link w:val="Ttulo3"/>
    <w:semiHidden/>
    <w:rsid w:val="00C5673C"/>
    <w:rPr>
      <w:rFonts w:ascii="Cambria" w:eastAsia="Times New Roman" w:hAnsi="Cambria" w:cs="Times New Roman"/>
      <w:b/>
      <w:bCs/>
      <w:sz w:val="26"/>
      <w:szCs w:val="26"/>
    </w:rPr>
  </w:style>
  <w:style w:type="paragraph" w:styleId="PargrafodaLista">
    <w:name w:val="List Paragraph"/>
    <w:basedOn w:val="Normal"/>
    <w:uiPriority w:val="34"/>
    <w:qFormat/>
    <w:rsid w:val="005A46AC"/>
    <w:pPr>
      <w:ind w:left="720"/>
      <w:contextualSpacing/>
    </w:pPr>
    <w:rPr>
      <w:rFonts w:ascii="Calibri" w:eastAsia="Calibri" w:hAnsi="Calibri" w:cs="Calibri"/>
      <w:sz w:val="28"/>
      <w:szCs w:val="28"/>
    </w:rPr>
  </w:style>
  <w:style w:type="paragraph" w:styleId="Textodebalo">
    <w:name w:val="Balloon Text"/>
    <w:basedOn w:val="Normal"/>
    <w:link w:val="TextodebaloChar"/>
    <w:rsid w:val="00401C4C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401C4C"/>
    <w:rPr>
      <w:rFonts w:ascii="Tahoma" w:hAnsi="Tahoma" w:cs="Tahoma"/>
      <w:sz w:val="16"/>
      <w:szCs w:val="16"/>
    </w:rPr>
  </w:style>
  <w:style w:type="paragraph" w:styleId="Recuodecorpodetexto2">
    <w:name w:val="Body Text Indent 2"/>
    <w:basedOn w:val="Normal"/>
    <w:link w:val="Recuodecorpodetexto2Char"/>
    <w:rsid w:val="00774C75"/>
    <w:pPr>
      <w:ind w:firstLine="1418"/>
    </w:pPr>
    <w:rPr>
      <w:szCs w:val="20"/>
      <w:lang w:val="pt-PT" w:eastAsia="x-none"/>
    </w:rPr>
  </w:style>
  <w:style w:type="character" w:customStyle="1" w:styleId="Recuodecorpodetexto2Char">
    <w:name w:val="Recuo de corpo de texto 2 Char"/>
    <w:link w:val="Recuodecorpodetexto2"/>
    <w:rsid w:val="00774C75"/>
    <w:rPr>
      <w:rFonts w:ascii="Arial" w:hAnsi="Arial"/>
      <w:sz w:val="24"/>
      <w:lang w:val="pt-PT"/>
    </w:rPr>
  </w:style>
  <w:style w:type="table" w:styleId="Tabelacomgrade">
    <w:name w:val="Table Grid"/>
    <w:basedOn w:val="Tabelanormal"/>
    <w:rsid w:val="007B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A06D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Standard">
    <w:name w:val="Standard"/>
    <w:rsid w:val="00557767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table" w:styleId="GradeMdia3-nfase1">
    <w:name w:val="Medium Grid 3 Accent 1"/>
    <w:basedOn w:val="Tabelanormal"/>
    <w:uiPriority w:val="69"/>
    <w:rsid w:val="00F96C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paragraph" w:customStyle="1" w:styleId="EstiloNormalArial">
    <w:name w:val="Estilo Normal + Arial"/>
    <w:basedOn w:val="Normal"/>
    <w:rsid w:val="003D6811"/>
    <w:pPr>
      <w:suppressAutoHyphens/>
      <w:ind w:firstLine="851"/>
      <w:jc w:val="both"/>
    </w:pPr>
    <w:rPr>
      <w:lang w:eastAsia="ar-SA"/>
    </w:rPr>
  </w:style>
  <w:style w:type="paragraph" w:styleId="Pr-formataoHTML">
    <w:name w:val="HTML Preformatted"/>
    <w:basedOn w:val="Normal"/>
    <w:link w:val="Pr-formataoHTMLChar"/>
    <w:rsid w:val="003D68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hAnsi="Courier New"/>
      <w:color w:val="000000"/>
      <w:sz w:val="20"/>
      <w:szCs w:val="20"/>
      <w:lang w:eastAsia="ar-SA"/>
    </w:rPr>
  </w:style>
  <w:style w:type="character" w:customStyle="1" w:styleId="Pr-formataoHTMLChar">
    <w:name w:val="Pré-formatação HTML Char"/>
    <w:link w:val="Pr-formataoHTML"/>
    <w:rsid w:val="003D6811"/>
    <w:rPr>
      <w:rFonts w:ascii="Courier New" w:hAnsi="Courier New"/>
      <w:color w:val="000000"/>
      <w:lang w:eastAsia="ar-SA"/>
    </w:rPr>
  </w:style>
  <w:style w:type="paragraph" w:customStyle="1" w:styleId="TtuloSubSeoArtigoArial">
    <w:name w:val="Título_SubSeção_Artigo + Arial"/>
    <w:basedOn w:val="Normal"/>
    <w:rsid w:val="003D6811"/>
    <w:pPr>
      <w:suppressAutoHyphens/>
      <w:spacing w:before="360" w:after="120"/>
    </w:pPr>
    <w:rPr>
      <w:rFonts w:cs="Arial"/>
      <w:b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8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3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ARQUIVOS%202023\FAVESU%202024\TRABALHOS%20CIENT&#205;FICOS%20%202024\FICHA%20DE%20INSCRI&#199;&#195;O%20TRABALHOS%20CIENT&#205;FICOS%20-%20FAVESU%202024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A427E-9F86-4BC3-89DB-6F53E4613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FICHA DE INSCRIÇÃO TRABALHOS CIENTÍFICOS - FAVESU 2024</Template>
  <TotalTime>0</TotalTime>
  <Pages>1</Pages>
  <Words>107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Marechal Floriano, 22 de setembro de 2010</vt:lpstr>
    </vt:vector>
  </TitlesOfParts>
  <Company>e</Company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Marechal Floriano, 22 de setembro de 2010</dc:title>
  <dc:subject/>
  <dc:creator>Usuario</dc:creator>
  <cp:keywords/>
  <dc:description>ofa028</dc:description>
  <cp:lastModifiedBy>Conta da Microsoft</cp:lastModifiedBy>
  <cp:revision>1</cp:revision>
  <cp:lastPrinted>2018-12-17T17:51:00Z</cp:lastPrinted>
  <dcterms:created xsi:type="dcterms:W3CDTF">2023-09-28T17:54:00Z</dcterms:created>
  <dcterms:modified xsi:type="dcterms:W3CDTF">2023-09-28T17:54:00Z</dcterms:modified>
</cp:coreProperties>
</file>